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A79C6" w14:textId="45337529" w:rsidR="009E4127" w:rsidRPr="009E4127" w:rsidRDefault="00DC56CF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CE653E" wp14:editId="4DCA0318">
                <wp:simplePos x="0" y="0"/>
                <wp:positionH relativeFrom="column">
                  <wp:posOffset>-93980</wp:posOffset>
                </wp:positionH>
                <wp:positionV relativeFrom="paragraph">
                  <wp:posOffset>541655</wp:posOffset>
                </wp:positionV>
                <wp:extent cx="988695" cy="32956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695" cy="329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B40F98" w14:textId="498016A5" w:rsidR="00DC56CF" w:rsidRPr="00DC56CF" w:rsidRDefault="00DC56CF" w:rsidP="00DC56CF">
                            <w:pPr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E653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7.4pt;margin-top:42.65pt;width:77.85pt;height:25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" filled="f" stroked="f" strokeweight=".5pt">
                <v:textbox>
                  <w:txbxContent>
                    <w:p w14:paraId="59B40F98" w14:textId="498016A5" w:rsidR="00DC56CF" w:rsidRPr="00DC56CF" w:rsidRDefault="00DC56CF" w:rsidP="00DC56CF">
                      <w:pPr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193A27" wp14:editId="116794F4">
                <wp:simplePos x="0" y="0"/>
                <wp:positionH relativeFrom="column">
                  <wp:posOffset>4020820</wp:posOffset>
                </wp:positionH>
                <wp:positionV relativeFrom="paragraph">
                  <wp:posOffset>534035</wp:posOffset>
                </wp:positionV>
                <wp:extent cx="680085" cy="32956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" cy="329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0C60C9" w14:textId="35E457B9" w:rsidR="00DC56CF" w:rsidRPr="00DC56CF" w:rsidRDefault="00DC56CF" w:rsidP="00DC56CF">
                            <w:pPr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Time: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93A27" id="Text Box 14" o:spid="_x0000_s1027" type="#_x0000_t202" style="position:absolute;left:0;text-align:left;margin-left:316.6pt;margin-top:42.05pt;width:53.55pt;height:25.9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" filled="f" stroked="f" strokeweight=".5pt">
                <v:textbox>
                  <w:txbxContent>
                    <w:p w14:paraId="220C60C9" w14:textId="35E457B9" w:rsidR="00DC56CF" w:rsidRPr="00DC56CF" w:rsidRDefault="00DC56CF" w:rsidP="00DC56CF">
                      <w:pPr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Time: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E8BD57" wp14:editId="64D9C501">
                <wp:simplePos x="0" y="0"/>
                <wp:positionH relativeFrom="column">
                  <wp:posOffset>1050925</wp:posOffset>
                </wp:positionH>
                <wp:positionV relativeFrom="paragraph">
                  <wp:posOffset>-198120</wp:posOffset>
                </wp:positionV>
                <wp:extent cx="5209540" cy="65659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9540" cy="656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00EE8C" w14:textId="458FA6FE" w:rsidR="00DC56CF" w:rsidRPr="00DC56CF" w:rsidRDefault="00DC56CF" w:rsidP="00DC56CF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C56CF">
                              <w:rPr>
                                <w:b/>
                                <w:bCs/>
                                <w:sz w:val="72"/>
                                <w:szCs w:val="72"/>
                                <w:lang w:val="en-US"/>
                              </w:rPr>
                              <w:t xml:space="preserve">School Council </w:t>
                            </w:r>
                            <w:r w:rsidR="00053C97">
                              <w:rPr>
                                <w:b/>
                                <w:bCs/>
                                <w:sz w:val="72"/>
                                <w:szCs w:val="72"/>
                                <w:lang w:val="en-US"/>
                              </w:rPr>
                              <w:t>Minutes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8BD57" id="Text Box 12" o:spid="_x0000_s1028" type="#_x0000_t202" style="position:absolute;left:0;text-align:left;margin-left:82.75pt;margin-top:-15.6pt;width:410.2pt;height:51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" filled="f" stroked="f" strokeweight=".5pt">
                <v:textbox>
                  <w:txbxContent>
                    <w:p w14:paraId="7000EE8C" w14:textId="458FA6FE" w:rsidR="00DC56CF" w:rsidRPr="00DC56CF" w:rsidRDefault="00DC56CF" w:rsidP="00DC56CF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  <w:lang w:val="en-US"/>
                        </w:rPr>
                      </w:pPr>
                      <w:r w:rsidRPr="00DC56CF">
                        <w:rPr>
                          <w:b/>
                          <w:bCs/>
                          <w:sz w:val="72"/>
                          <w:szCs w:val="72"/>
                          <w:lang w:val="en-US"/>
                        </w:rPr>
                        <w:t xml:space="preserve">School Council </w:t>
                      </w:r>
                      <w:r w:rsidR="00053C97">
                        <w:rPr>
                          <w:b/>
                          <w:bCs/>
                          <w:sz w:val="72"/>
                          <w:szCs w:val="72"/>
                          <w:lang w:val="en-US"/>
                        </w:rPr>
                        <w:t>Minutes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53B9B" wp14:editId="4925E308">
                <wp:simplePos x="0" y="0"/>
                <wp:positionH relativeFrom="column">
                  <wp:posOffset>4583430</wp:posOffset>
                </wp:positionH>
                <wp:positionV relativeFrom="paragraph">
                  <wp:posOffset>516255</wp:posOffset>
                </wp:positionV>
                <wp:extent cx="2221865" cy="307975"/>
                <wp:effectExtent l="19050" t="19050" r="26035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65" cy="307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3B3E4B1E" w14:textId="5D87BD21" w:rsidR="00DC56CF" w:rsidRPr="00053C97" w:rsidRDefault="00053C97" w:rsidP="00DC56CF">
                            <w:pPr>
                              <w:rPr>
                                <w:rFonts w:ascii="Twinkl Cursive Looped" w:hAnsi="Twinkl Cursive Looped"/>
                                <w:lang w:val="en-US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lang w:val="en-US"/>
                              </w:rPr>
                              <w:t xml:space="preserve">9:05am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53B9B" id="Text Box 3" o:spid="_x0000_s1029" type="#_x0000_t202" style="position:absolute;left:0;text-align:left;margin-left:360.9pt;margin-top:40.65pt;width:174.95pt;height:24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" fillcolor="white [3212]" strokecolor="#eb8634 [3205]" strokeweight="2.25pt">
                <v:textbox>
                  <w:txbxContent>
                    <w:p w14:paraId="3B3E4B1E" w14:textId="5D87BD21" w:rsidR="00DC56CF" w:rsidRPr="00053C97" w:rsidRDefault="00053C97" w:rsidP="00DC56CF">
                      <w:pPr>
                        <w:rPr>
                          <w:rFonts w:ascii="Twinkl Cursive Looped" w:hAnsi="Twinkl Cursive Looped"/>
                          <w:lang w:val="en-US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lang w:val="en-US"/>
                        </w:rPr>
                        <w:t xml:space="preserve">9:05am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0CCB5D" wp14:editId="7567F4CC">
                <wp:simplePos x="0" y="0"/>
                <wp:positionH relativeFrom="column">
                  <wp:posOffset>1150620</wp:posOffset>
                </wp:positionH>
                <wp:positionV relativeFrom="paragraph">
                  <wp:posOffset>2387600</wp:posOffset>
                </wp:positionV>
                <wp:extent cx="5655945" cy="307975"/>
                <wp:effectExtent l="19050" t="19050" r="20955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5945" cy="307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546F8758" w14:textId="24B84D73" w:rsidR="00DC56CF" w:rsidRPr="00053C97" w:rsidRDefault="00053C97">
                            <w:pPr>
                              <w:rPr>
                                <w:rFonts w:ascii="Twinkl Cursive Looped" w:hAnsi="Twinkl Cursive Looped"/>
                                <w:lang w:val="en-US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lang w:val="en-US"/>
                              </w:rPr>
                              <w:t xml:space="preserve">Miss Stephens and Miss Wilson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0CCB5D" id="Text Box 7" o:spid="_x0000_s1030" type="#_x0000_t202" style="position:absolute;left:0;text-align:left;margin-left:90.6pt;margin-top:188pt;width:445.35pt;height:24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" fillcolor="white [3212]" strokecolor="#eb8634 [3205]" strokeweight="2.25pt">
                <v:textbox>
                  <w:txbxContent>
                    <w:p w14:paraId="546F8758" w14:textId="24B84D73" w:rsidR="00DC56CF" w:rsidRPr="00053C97" w:rsidRDefault="00053C97">
                      <w:pPr>
                        <w:rPr>
                          <w:rFonts w:ascii="Twinkl Cursive Looped" w:hAnsi="Twinkl Cursive Looped"/>
                          <w:lang w:val="en-US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lang w:val="en-US"/>
                        </w:rPr>
                        <w:t xml:space="preserve">Miss Stephens and Miss Wilson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B9B80E" wp14:editId="2D10190F">
                <wp:simplePos x="0" y="0"/>
                <wp:positionH relativeFrom="column">
                  <wp:posOffset>-93980</wp:posOffset>
                </wp:positionH>
                <wp:positionV relativeFrom="paragraph">
                  <wp:posOffset>944880</wp:posOffset>
                </wp:positionV>
                <wp:extent cx="988695" cy="32956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695" cy="329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D1E089" w14:textId="6F0ABDB8" w:rsidR="00DC56CF" w:rsidRPr="00DC56CF" w:rsidRDefault="00DC56CF" w:rsidP="00DC56CF">
                            <w:pPr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Invitees: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9B80E" id="Text Box 15" o:spid="_x0000_s1031" type="#_x0000_t202" style="position:absolute;left:0;text-align:left;margin-left:-7.4pt;margin-top:74.4pt;width:77.85pt;height:25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" filled="f" stroked="f" strokeweight=".5pt">
                <v:textbox>
                  <w:txbxContent>
                    <w:p w14:paraId="6AD1E089" w14:textId="6F0ABDB8" w:rsidR="00DC56CF" w:rsidRPr="00DC56CF" w:rsidRDefault="00DC56CF" w:rsidP="00DC56CF">
                      <w:pPr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Invitees: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62374F" wp14:editId="153EC83B">
                <wp:simplePos x="0" y="0"/>
                <wp:positionH relativeFrom="column">
                  <wp:posOffset>-97790</wp:posOffset>
                </wp:positionH>
                <wp:positionV relativeFrom="paragraph">
                  <wp:posOffset>2875280</wp:posOffset>
                </wp:positionV>
                <wp:extent cx="988695" cy="32956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695" cy="329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EAD59C" w14:textId="7B58CBC9" w:rsidR="00DC56CF" w:rsidRPr="00DC56CF" w:rsidRDefault="00DC56CF" w:rsidP="00DC56CF">
                            <w:pPr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Details: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2374F" id="Text Box 18" o:spid="_x0000_s1032" type="#_x0000_t202" style="position:absolute;left:0;text-align:left;margin-left:-7.7pt;margin-top:226.4pt;width:77.85pt;height:25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" filled="f" stroked="f" strokeweight=".5pt">
                <v:textbox>
                  <w:txbxContent>
                    <w:p w14:paraId="64EAD59C" w14:textId="7B58CBC9" w:rsidR="00DC56CF" w:rsidRPr="00DC56CF" w:rsidRDefault="00DC56CF" w:rsidP="00DC56CF">
                      <w:pPr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Details:</w:t>
                      </w:r>
                    </w:p>
                  </w:txbxContent>
                </v:textbox>
              </v:shape>
            </w:pict>
          </mc:Fallback>
        </mc:AlternateContent>
      </w:r>
    </w:p>
    <w:p w14:paraId="12FEA628" w14:textId="62229217" w:rsidR="009E4127" w:rsidRPr="009E4127" w:rsidRDefault="00F23EAB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79D64" wp14:editId="4C8590D2">
                <wp:simplePos x="0" y="0"/>
                <wp:positionH relativeFrom="column">
                  <wp:posOffset>1144905</wp:posOffset>
                </wp:positionH>
                <wp:positionV relativeFrom="paragraph">
                  <wp:posOffset>168911</wp:posOffset>
                </wp:positionV>
                <wp:extent cx="2870200" cy="317500"/>
                <wp:effectExtent l="19050" t="19050" r="254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31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5E893919" w14:textId="21ADE902" w:rsidR="00DC56CF" w:rsidRPr="00053C97" w:rsidRDefault="00053C97">
                            <w:pPr>
                              <w:rPr>
                                <w:rFonts w:ascii="Twinkl Cursive Looped" w:hAnsi="Twinkl Cursive Looped"/>
                                <w:lang w:val="en-US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lang w:val="en-US"/>
                              </w:rPr>
                              <w:t>Thursday 12</w:t>
                            </w:r>
                            <w:r w:rsidRPr="00053C97">
                              <w:rPr>
                                <w:rFonts w:ascii="Twinkl Cursive Looped" w:hAnsi="Twinkl Cursive Looped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053C97">
                              <w:rPr>
                                <w:rFonts w:ascii="Twinkl Cursive Looped" w:hAnsi="Twinkl Cursive Looped"/>
                                <w:lang w:val="en-US"/>
                              </w:rPr>
                              <w:t xml:space="preserve"> October 2023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79D64" id="Text Box 2" o:spid="_x0000_s1033" type="#_x0000_t202" style="position:absolute;left:0;text-align:left;margin-left:90.15pt;margin-top:13.3pt;width:226pt;height: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" fillcolor="white [3212]" strokecolor="#eb8634 [3205]" strokeweight="2.25pt">
                <v:textbox>
                  <w:txbxContent>
                    <w:p w14:paraId="5E893919" w14:textId="21ADE902" w:rsidR="00DC56CF" w:rsidRPr="00053C97" w:rsidRDefault="00053C97">
                      <w:pPr>
                        <w:rPr>
                          <w:rFonts w:ascii="Twinkl Cursive Looped" w:hAnsi="Twinkl Cursive Looped"/>
                          <w:lang w:val="en-US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lang w:val="en-US"/>
                        </w:rPr>
                        <w:t>Thursday 12</w:t>
                      </w:r>
                      <w:r w:rsidRPr="00053C97">
                        <w:rPr>
                          <w:rFonts w:ascii="Twinkl Cursive Looped" w:hAnsi="Twinkl Cursive Looped"/>
                          <w:vertAlign w:val="superscript"/>
                          <w:lang w:val="en-US"/>
                        </w:rPr>
                        <w:t>th</w:t>
                      </w:r>
                      <w:r w:rsidRPr="00053C97">
                        <w:rPr>
                          <w:rFonts w:ascii="Twinkl Cursive Looped" w:hAnsi="Twinkl Cursive Looped"/>
                          <w:lang w:val="en-US"/>
                        </w:rPr>
                        <w:t xml:space="preserve"> October 2023 </w:t>
                      </w:r>
                    </w:p>
                  </w:txbxContent>
                </v:textbox>
              </v:shape>
            </w:pict>
          </mc:Fallback>
        </mc:AlternateContent>
      </w:r>
    </w:p>
    <w:p w14:paraId="4E38FE82" w14:textId="1D503C43" w:rsidR="009E4127" w:rsidRPr="009E4127" w:rsidRDefault="00053C97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621215" wp14:editId="1AF00C90">
                <wp:simplePos x="0" y="0"/>
                <wp:positionH relativeFrom="column">
                  <wp:posOffset>1144905</wp:posOffset>
                </wp:positionH>
                <wp:positionV relativeFrom="paragraph">
                  <wp:posOffset>306705</wp:posOffset>
                </wp:positionV>
                <wp:extent cx="5655945" cy="1209675"/>
                <wp:effectExtent l="19050" t="19050" r="2095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5945" cy="1209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75CB1645" w14:textId="7595BC06" w:rsidR="00DC56CF" w:rsidRPr="00053C97" w:rsidRDefault="00DC56CF" w:rsidP="00DC56C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21215" id="Text Box 4" o:spid="_x0000_s1034" type="#_x0000_t202" style="position:absolute;left:0;text-align:left;margin-left:90.15pt;margin-top:24.15pt;width:445.35pt;height:9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" fillcolor="white [3212]" strokecolor="#eb8634 [3205]" strokeweight="2.25pt">
                <v:textbox>
                  <w:txbxContent>
                    <w:p w14:paraId="75CB1645" w14:textId="7595BC06" w:rsidR="00DC56CF" w:rsidRPr="00053C97" w:rsidRDefault="00DC56CF" w:rsidP="00DC56C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88A0FB" w14:textId="01E14ADF" w:rsidR="009E4127" w:rsidRPr="009E4127" w:rsidRDefault="00053C97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7D3A30" wp14:editId="3B020C07">
                <wp:simplePos x="0" y="0"/>
                <wp:positionH relativeFrom="margin">
                  <wp:align>right</wp:align>
                </wp:positionH>
                <wp:positionV relativeFrom="paragraph">
                  <wp:posOffset>92710</wp:posOffset>
                </wp:positionV>
                <wp:extent cx="2952750" cy="9429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942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EFE76A" w14:textId="29A6A53B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Year 3: AF, GP, LR, HJ.</w:t>
                            </w:r>
                          </w:p>
                          <w:p w14:paraId="77C04F7F" w14:textId="0022B7C0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Year 5: TC, SW, GC, ZF</w:t>
                            </w:r>
                          </w:p>
                          <w:p w14:paraId="27B6B7D2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Year 6: TC, AM (Absent), BF (absent), AJ.</w:t>
                            </w:r>
                          </w:p>
                          <w:p w14:paraId="27B6B05C" w14:textId="77777777" w:rsidR="00053C97" w:rsidRPr="00053C97" w:rsidRDefault="00053C97" w:rsidP="00053C97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AABB0B" w14:textId="77777777" w:rsidR="00053C97" w:rsidRDefault="00053C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D3A30" id="Text Box 1" o:spid="_x0000_s1035" type="#_x0000_t202" style="position:absolute;left:0;text-align:left;margin-left:181.3pt;margin-top:7.3pt;width:232.5pt;height:74.25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" filled="f" stroked="f" strokeweight=".5pt">
                <v:textbox>
                  <w:txbxContent>
                    <w:p w14:paraId="4EEFE76A" w14:textId="29A6A53B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Year 3: AF, GP, LR, HJ.</w:t>
                      </w:r>
                    </w:p>
                    <w:p w14:paraId="77C04F7F" w14:textId="0022B7C0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Year 5: TC, SW, GC, ZF</w:t>
                      </w:r>
                    </w:p>
                    <w:p w14:paraId="27B6B7D2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Year 6: TC, AM (Absent), BF (absent), AJ.</w:t>
                      </w:r>
                    </w:p>
                    <w:p w14:paraId="27B6B05C" w14:textId="77777777" w:rsidR="00053C97" w:rsidRPr="00053C97" w:rsidRDefault="00053C97" w:rsidP="00053C97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6BAABB0B" w14:textId="77777777" w:rsidR="00053C97" w:rsidRDefault="00053C9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8C4C6F" wp14:editId="6C6D3703">
                <wp:simplePos x="0" y="0"/>
                <wp:positionH relativeFrom="column">
                  <wp:posOffset>1221105</wp:posOffset>
                </wp:positionH>
                <wp:positionV relativeFrom="paragraph">
                  <wp:posOffset>83185</wp:posOffset>
                </wp:positionV>
                <wp:extent cx="2667000" cy="10191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0CE171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REC: HP, O, GD, DH</w:t>
                            </w:r>
                          </w:p>
                          <w:p w14:paraId="4131763B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Year 1: HH, TT, GM, IT</w:t>
                            </w:r>
                          </w:p>
                          <w:p w14:paraId="21918888" w14:textId="042ABC79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Year 2 and Year 4 (Absent) </w:t>
                            </w:r>
                          </w:p>
                          <w:p w14:paraId="35EB3229" w14:textId="77777777" w:rsidR="00053C97" w:rsidRDefault="00053C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C4C6F" id="Text Box 6" o:spid="_x0000_s1036" type="#_x0000_t202" style="position:absolute;left:0;text-align:left;margin-left:96.15pt;margin-top:6.55pt;width:210pt;height:8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" filled="f" stroked="f" strokeweight=".5pt">
                <v:textbox>
                  <w:txbxContent>
                    <w:p w14:paraId="180CE171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REC: HP, O, GD, DH</w:t>
                      </w:r>
                    </w:p>
                    <w:p w14:paraId="4131763B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Year 1: HH, TT, GM, IT</w:t>
                      </w:r>
                    </w:p>
                    <w:p w14:paraId="21918888" w14:textId="042ABC79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Year 2 and Year 4 (Absent) </w:t>
                      </w:r>
                    </w:p>
                    <w:p w14:paraId="35EB3229" w14:textId="77777777" w:rsidR="00053C97" w:rsidRDefault="00053C97"/>
                  </w:txbxContent>
                </v:textbox>
              </v:shape>
            </w:pict>
          </mc:Fallback>
        </mc:AlternateContent>
      </w:r>
    </w:p>
    <w:p w14:paraId="4394C2A2" w14:textId="21C609AA" w:rsidR="009E4127" w:rsidRPr="009E4127" w:rsidRDefault="009E4127" w:rsidP="009E4127"/>
    <w:p w14:paraId="3CFB87A9" w14:textId="2E9EBD55" w:rsidR="009E4127" w:rsidRPr="009E4127" w:rsidRDefault="009E4127" w:rsidP="009E4127"/>
    <w:p w14:paraId="18902AD3" w14:textId="393F99B8" w:rsidR="009E4127" w:rsidRPr="009E4127" w:rsidRDefault="00053C97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3E0159" wp14:editId="7FBA5B2B">
                <wp:simplePos x="0" y="0"/>
                <wp:positionH relativeFrom="column">
                  <wp:posOffset>-93345</wp:posOffset>
                </wp:positionH>
                <wp:positionV relativeFrom="paragraph">
                  <wp:posOffset>183515</wp:posOffset>
                </wp:positionV>
                <wp:extent cx="1076325" cy="548640"/>
                <wp:effectExtent l="0" t="0" r="0" b="38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4BCCF7" w14:textId="17E1CC0F" w:rsidR="00DC56CF" w:rsidRPr="00DC56CF" w:rsidRDefault="00DC56CF" w:rsidP="00DC56CF">
                            <w:pPr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Speaker</w:t>
                            </w:r>
                            <w:r w:rsidR="00053C97">
                              <w:rPr>
                                <w:lang w:val="en-US"/>
                              </w:rPr>
                              <w:t xml:space="preserve"> and Scribe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E0159" id="Text Box 17" o:spid="_x0000_s1037" type="#_x0000_t202" style="position:absolute;left:0;text-align:left;margin-left:-7.35pt;margin-top:14.45pt;width:84.75pt;height:43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ztxMQIAAFs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" filled="f" stroked="f" strokeweight=".5pt">
                <v:textbox>
                  <w:txbxContent>
                    <w:p w14:paraId="074BCCF7" w14:textId="17E1CC0F" w:rsidR="00DC56CF" w:rsidRPr="00DC56CF" w:rsidRDefault="00DC56CF" w:rsidP="00DC56CF">
                      <w:pPr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Speaker</w:t>
                      </w:r>
                      <w:r w:rsidR="00053C97">
                        <w:rPr>
                          <w:lang w:val="en-US"/>
                        </w:rPr>
                        <w:t xml:space="preserve"> and Scribe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6DC79E9E" w14:textId="68D4E04C" w:rsidR="009E4127" w:rsidRPr="009E4127" w:rsidRDefault="009E4127" w:rsidP="009E4127"/>
    <w:p w14:paraId="1E1CF58F" w14:textId="1004E72F" w:rsidR="009E4127" w:rsidRPr="009E4127" w:rsidRDefault="00053C97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0C12E9" wp14:editId="079208A9">
                <wp:simplePos x="0" y="0"/>
                <wp:positionH relativeFrom="column">
                  <wp:posOffset>1144905</wp:posOffset>
                </wp:positionH>
                <wp:positionV relativeFrom="paragraph">
                  <wp:posOffset>250825</wp:posOffset>
                </wp:positionV>
                <wp:extent cx="5655945" cy="5524500"/>
                <wp:effectExtent l="19050" t="19050" r="2095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5945" cy="552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5A414992" w14:textId="6CE04121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What do you think School council is all about?</w:t>
                            </w:r>
                          </w:p>
                          <w:p w14:paraId="15B03CF5" w14:textId="722F9256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‘Make the school a better place’ </w:t>
                            </w:r>
                          </w:p>
                          <w:p w14:paraId="251F5175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‘Make children feel happy and safe’ </w:t>
                            </w:r>
                          </w:p>
                          <w:p w14:paraId="3D84AFCC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‘Attend meetings to talk about things’</w:t>
                            </w:r>
                          </w:p>
                          <w:p w14:paraId="26590B17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‘Help the community’ </w:t>
                            </w:r>
                          </w:p>
                          <w:p w14:paraId="1A5AFC4C" w14:textId="102AC7A4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‘Make the planet healthy’</w:t>
                            </w:r>
                          </w:p>
                          <w:p w14:paraId="64CA22F4" w14:textId="032AC1D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Who came to the disco last time?</w:t>
                            </w:r>
                          </w:p>
                          <w:p w14:paraId="39ABCF32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Most children raised hands.</w:t>
                            </w:r>
                          </w:p>
                          <w:p w14:paraId="05DAC6D1" w14:textId="4284D3A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We introduced that we take a big part in organising the running of the disco to raise money for our school.</w:t>
                            </w:r>
                          </w:p>
                          <w:p w14:paraId="3509F700" w14:textId="2725B6BD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What charities are we supporting?</w:t>
                            </w:r>
                          </w:p>
                          <w:p w14:paraId="1D648E80" w14:textId="4B4239C8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AJ New Rock Foundation and St Michael’s Hospice. All children voted that they want to continue supporting these.</w:t>
                            </w:r>
                          </w:p>
                          <w:p w14:paraId="35BB7E58" w14:textId="47D96F3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Any questions regarding School Council?</w:t>
                            </w:r>
                          </w:p>
                          <w:p w14:paraId="3FF849E2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What events are we going to do? GC</w:t>
                            </w:r>
                          </w:p>
                          <w:p w14:paraId="0B5419FC" w14:textId="0534BC6E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Our Charter</w:t>
                            </w:r>
                          </w:p>
                          <w:p w14:paraId="74F24BB8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Sending members away to think and gather ideas for the next meeting so we can plan our next event.</w:t>
                            </w:r>
                          </w:p>
                          <w:p w14:paraId="0E4FBA26" w14:textId="77777777" w:rsidR="00053C97" w:rsidRDefault="00053C97" w:rsidP="00053C97"/>
                          <w:p w14:paraId="23A4F14A" w14:textId="77777777" w:rsidR="00053C97" w:rsidRDefault="00053C97" w:rsidP="00053C97">
                            <w:r>
                              <w:t>Email teachers to carry out a class worship to discuss a focus and what we can do.</w:t>
                            </w:r>
                          </w:p>
                          <w:p w14:paraId="3BE6F74D" w14:textId="4205F45E" w:rsidR="00DC56CF" w:rsidRPr="00DC56CF" w:rsidRDefault="00DC56CF" w:rsidP="00DC56CF">
                            <w:pPr>
                              <w:spacing w:line="360" w:lineRule="auto"/>
                              <w:ind w:right="-74"/>
                              <w:jc w:val="left"/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C12E9" id="Text Box 8" o:spid="_x0000_s1038" type="#_x0000_t202" style="position:absolute;left:0;text-align:left;margin-left:90.15pt;margin-top:19.75pt;width:445.35pt;height:4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" fillcolor="white [3212]" strokecolor="#eb8634 [3205]" strokeweight="2.25pt">
                <v:textbox>
                  <w:txbxContent>
                    <w:p w14:paraId="5A414992" w14:textId="6CE04121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What do you think School council is all about?</w:t>
                      </w:r>
                    </w:p>
                    <w:p w14:paraId="15B03CF5" w14:textId="722F9256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‘Make the school a better place’ </w:t>
                      </w:r>
                    </w:p>
                    <w:p w14:paraId="251F5175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‘Make children feel happy and safe’ </w:t>
                      </w:r>
                    </w:p>
                    <w:p w14:paraId="3D84AFCC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‘Attend meetings to talk about things’</w:t>
                      </w:r>
                    </w:p>
                    <w:p w14:paraId="26590B17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‘Help the community’ </w:t>
                      </w:r>
                    </w:p>
                    <w:p w14:paraId="1A5AFC4C" w14:textId="102AC7A4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‘Make the planet healthy’</w:t>
                      </w:r>
                    </w:p>
                    <w:p w14:paraId="64CA22F4" w14:textId="032AC1D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Who came to the disco last time?</w:t>
                      </w:r>
                    </w:p>
                    <w:p w14:paraId="39ABCF32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Most children raised hands.</w:t>
                      </w:r>
                    </w:p>
                    <w:p w14:paraId="05DAC6D1" w14:textId="4284D3A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We introduced that we take a big part in organising the running of the disco to raise money for our school.</w:t>
                      </w:r>
                    </w:p>
                    <w:p w14:paraId="3509F700" w14:textId="2725B6BD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What charities are we supporting?</w:t>
                      </w:r>
                    </w:p>
                    <w:p w14:paraId="1D648E80" w14:textId="4B4239C8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AJ New Rock Foundation and St Michael’s Hospice. All children voted that they want to continue supporting these.</w:t>
                      </w:r>
                    </w:p>
                    <w:p w14:paraId="35BB7E58" w14:textId="47D96F3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Any questions regarding School Council?</w:t>
                      </w:r>
                    </w:p>
                    <w:p w14:paraId="3FF849E2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What events are we going to do? GC</w:t>
                      </w:r>
                    </w:p>
                    <w:p w14:paraId="0B5419FC" w14:textId="0534BC6E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Our Charter</w:t>
                      </w:r>
                    </w:p>
                    <w:p w14:paraId="74F24BB8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Sending members away to think and gather ideas for the next meeting so we can plan our next event.</w:t>
                      </w:r>
                    </w:p>
                    <w:p w14:paraId="0E4FBA26" w14:textId="77777777" w:rsidR="00053C97" w:rsidRDefault="00053C97" w:rsidP="00053C97"/>
                    <w:p w14:paraId="23A4F14A" w14:textId="77777777" w:rsidR="00053C97" w:rsidRDefault="00053C97" w:rsidP="00053C97">
                      <w:r>
                        <w:t>Email teachers to carry out a class worship to discuss a focus and what we can do.</w:t>
                      </w:r>
                    </w:p>
                    <w:p w14:paraId="3BE6F74D" w14:textId="4205F45E" w:rsidR="00DC56CF" w:rsidRPr="00DC56CF" w:rsidRDefault="00DC56CF" w:rsidP="00DC56CF">
                      <w:pPr>
                        <w:spacing w:line="360" w:lineRule="auto"/>
                        <w:ind w:right="-74"/>
                        <w:jc w:val="left"/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0520A0" w14:textId="6E367414" w:rsidR="009E4127" w:rsidRPr="009E4127" w:rsidRDefault="009E4127" w:rsidP="009E4127"/>
    <w:p w14:paraId="57C1845F" w14:textId="5051AF5E" w:rsidR="009E4127" w:rsidRPr="009E4127" w:rsidRDefault="009E4127" w:rsidP="009E4127"/>
    <w:p w14:paraId="36002015" w14:textId="1723A57C" w:rsidR="009E4127" w:rsidRPr="009E4127" w:rsidRDefault="009E4127" w:rsidP="009E4127"/>
    <w:p w14:paraId="3DDB8ADD" w14:textId="05EA1E42" w:rsidR="009E4127" w:rsidRPr="009E4127" w:rsidRDefault="009E4127" w:rsidP="009E4127"/>
    <w:p w14:paraId="2A6B13D5" w14:textId="1016B573" w:rsidR="009E4127" w:rsidRPr="009E4127" w:rsidRDefault="009E4127" w:rsidP="009E4127"/>
    <w:p w14:paraId="68E49A28" w14:textId="3145522D" w:rsidR="009E4127" w:rsidRPr="009E4127" w:rsidRDefault="009E4127" w:rsidP="009E4127"/>
    <w:p w14:paraId="24FAF12F" w14:textId="6B5ABBE5" w:rsidR="009E4127" w:rsidRPr="009E4127" w:rsidRDefault="009E4127" w:rsidP="009E4127"/>
    <w:p w14:paraId="4A036D31" w14:textId="069601E5" w:rsidR="009E4127" w:rsidRPr="009E4127" w:rsidRDefault="009E4127" w:rsidP="009E4127"/>
    <w:p w14:paraId="0080D7D5" w14:textId="417AEF1C" w:rsidR="009E4127" w:rsidRPr="009E4127" w:rsidRDefault="009E4127" w:rsidP="009E4127"/>
    <w:p w14:paraId="69E4B07D" w14:textId="68867132" w:rsidR="009E4127" w:rsidRDefault="009E4127" w:rsidP="009E4127"/>
    <w:p w14:paraId="05538867" w14:textId="77777777" w:rsidR="009E4127" w:rsidRDefault="009E4127" w:rsidP="009E4127"/>
    <w:p w14:paraId="70A47FF4" w14:textId="4D65C367" w:rsidR="00B8626B" w:rsidRPr="009E4127" w:rsidRDefault="00F23EAB" w:rsidP="009E4127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45C605" wp14:editId="4DB1FB20">
                <wp:simplePos x="0" y="0"/>
                <wp:positionH relativeFrom="column">
                  <wp:posOffset>-99060</wp:posOffset>
                </wp:positionH>
                <wp:positionV relativeFrom="paragraph">
                  <wp:posOffset>1858010</wp:posOffset>
                </wp:positionV>
                <wp:extent cx="1148080" cy="659130"/>
                <wp:effectExtent l="0" t="0" r="0" b="76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080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ECFD44" w14:textId="7DEE3890" w:rsidR="00DC56CF" w:rsidRPr="00DC56CF" w:rsidRDefault="00053C97" w:rsidP="00DC56CF">
                            <w:pPr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Next Steps</w:t>
                            </w:r>
                            <w:r w:rsidR="00DC56CF">
                              <w:rPr>
                                <w:lang w:val="en-US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5C605" id="Text Box 22" o:spid="_x0000_s1039" type="#_x0000_t202" style="position:absolute;left:0;text-align:left;margin-left:-7.8pt;margin-top:146.3pt;width:90.4pt;height:51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" filled="f" stroked="f" strokeweight=".5pt">
                <v:textbox>
                  <w:txbxContent>
                    <w:p w14:paraId="26ECFD44" w14:textId="7DEE3890" w:rsidR="00DC56CF" w:rsidRPr="00DC56CF" w:rsidRDefault="00053C97" w:rsidP="00DC56CF">
                      <w:pPr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Next Steps</w:t>
                      </w:r>
                      <w:r w:rsidR="00DC56CF">
                        <w:rPr>
                          <w:lang w:val="en-US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DF82A4" wp14:editId="2322E686">
                <wp:simplePos x="0" y="0"/>
                <wp:positionH relativeFrom="column">
                  <wp:posOffset>1125855</wp:posOffset>
                </wp:positionH>
                <wp:positionV relativeFrom="paragraph">
                  <wp:posOffset>1880870</wp:posOffset>
                </wp:positionV>
                <wp:extent cx="5655945" cy="601345"/>
                <wp:effectExtent l="19050" t="19050" r="20955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5945" cy="6013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2313C938" w14:textId="77777777" w:rsidR="00053C97" w:rsidRPr="00053C97" w:rsidRDefault="00053C97" w:rsidP="00053C97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053C9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Sending members away to think and gather ideas for the next meeting so we can plan our next event.</w:t>
                            </w:r>
                          </w:p>
                          <w:p w14:paraId="13F4E804" w14:textId="19A14743" w:rsidR="00DC56CF" w:rsidRPr="00DC56CF" w:rsidRDefault="00DC56CF" w:rsidP="00DC56CF">
                            <w:pPr>
                              <w:spacing w:line="360" w:lineRule="auto"/>
                              <w:ind w:right="-74"/>
                              <w:jc w:val="left"/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F82A4" id="Text Box 11" o:spid="_x0000_s1040" type="#_x0000_t202" style="position:absolute;left:0;text-align:left;margin-left:88.65pt;margin-top:148.1pt;width:445.35pt;height:47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" fillcolor="white [3212]" strokecolor="#eb8634 [3205]" strokeweight="2.25pt">
                <v:textbox>
                  <w:txbxContent>
                    <w:p w14:paraId="2313C938" w14:textId="77777777" w:rsidR="00053C97" w:rsidRPr="00053C97" w:rsidRDefault="00053C97" w:rsidP="00053C97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053C9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Sending members away to think and gather ideas for the next meeting so we can plan our next event.</w:t>
                      </w:r>
                    </w:p>
                    <w:p w14:paraId="13F4E804" w14:textId="19A14743" w:rsidR="00DC56CF" w:rsidRPr="00DC56CF" w:rsidRDefault="00DC56CF" w:rsidP="00DC56CF">
                      <w:pPr>
                        <w:spacing w:line="360" w:lineRule="auto"/>
                        <w:ind w:right="-74"/>
                        <w:jc w:val="left"/>
                        <w:rPr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8626B" w:rsidRPr="009E4127" w:rsidSect="00B8626B">
      <w:footerReference w:type="default" r:id="rId8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DDCFF" w14:textId="77777777" w:rsidR="00FD591F" w:rsidRDefault="00FD591F" w:rsidP="00DD5720">
      <w:r>
        <w:separator/>
      </w:r>
    </w:p>
  </w:endnote>
  <w:endnote w:type="continuationSeparator" w:id="0">
    <w:p w14:paraId="4B897EE2" w14:textId="77777777" w:rsidR="00FD591F" w:rsidRDefault="00FD591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DD2A05B9-BD75-4A83-90F1-15E748153DD5}"/>
    <w:embedBold r:id="rId2" w:fontKey="{C8471130-A175-4284-808F-65717083F9D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  <w:embedRegular r:id="rId3" w:fontKey="{36045372-3E50-4768-9AD5-C3DF17869859}"/>
    <w:embedBold r:id="rId4" w:fontKey="{DE650506-91A6-4298-9827-709F172D5BAE}"/>
    <w:embedItalic r:id="rId5" w:fontKey="{A6518AE8-EFB8-4C44-9922-ADBC20C4FB25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A90DCC81-2AE8-431E-88FE-79BAA33E6FE2}"/>
    <w:embedBold r:id="rId7" w:fontKey="{02268C3D-A5A3-4ADD-AFA8-531EB67A24F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FA49CB59-0880-4AAA-85BA-54350A0F99A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65B83" w14:textId="1688C775" w:rsidR="008C227E" w:rsidRDefault="008C227E" w:rsidP="009E412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8B5BB7" wp14:editId="21C3D24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318EDA" w14:textId="384A0D9D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30D42" w14:textId="77777777" w:rsidR="00FD591F" w:rsidRDefault="00FD591F" w:rsidP="00DD5720">
      <w:r>
        <w:separator/>
      </w:r>
    </w:p>
  </w:footnote>
  <w:footnote w:type="continuationSeparator" w:id="0">
    <w:p w14:paraId="73A592B9" w14:textId="77777777" w:rsidR="00FD591F" w:rsidRDefault="00FD591F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000139"/>
    <w:multiLevelType w:val="hybridMultilevel"/>
    <w:tmpl w:val="1AB631CC"/>
    <w:lvl w:ilvl="0" w:tplc="9C82C4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CF"/>
    <w:rsid w:val="00025835"/>
    <w:rsid w:val="0003405A"/>
    <w:rsid w:val="00053C97"/>
    <w:rsid w:val="00067C79"/>
    <w:rsid w:val="000F227B"/>
    <w:rsid w:val="000F793E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D108B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C0F47"/>
    <w:rsid w:val="00CE75AA"/>
    <w:rsid w:val="00CF513F"/>
    <w:rsid w:val="00D90104"/>
    <w:rsid w:val="00DC56CF"/>
    <w:rsid w:val="00DD5720"/>
    <w:rsid w:val="00E1404D"/>
    <w:rsid w:val="00E1443E"/>
    <w:rsid w:val="00E376AA"/>
    <w:rsid w:val="00E62A7F"/>
    <w:rsid w:val="00EB6D1C"/>
    <w:rsid w:val="00ED71A2"/>
    <w:rsid w:val="00F23EAB"/>
    <w:rsid w:val="00F376A9"/>
    <w:rsid w:val="00FD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DF49E4"/>
  <w15:chartTrackingRefBased/>
  <w15:docId w15:val="{8164DAC8-603C-4BCC-A6AA-2C166562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WIP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C615A-C885-4E95-9475-EE383A51F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Twinkl-A5</dc:creator>
  <cp:keywords/>
  <dc:description/>
  <cp:lastModifiedBy>Rebecca Stephens</cp:lastModifiedBy>
  <cp:revision>2</cp:revision>
  <cp:lastPrinted>2014-02-20T09:55:00Z</cp:lastPrinted>
  <dcterms:created xsi:type="dcterms:W3CDTF">2023-10-12T12:55:00Z</dcterms:created>
  <dcterms:modified xsi:type="dcterms:W3CDTF">2023-10-12T12:55:00Z</dcterms:modified>
</cp:coreProperties>
</file>